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7D6EB8" w14:textId="750D672D" w:rsidR="001B64AD" w:rsidRDefault="001B64AD"/>
    <w:p w14:paraId="77F03F1D" w14:textId="5A7D1A94" w:rsidR="00AB1B04" w:rsidRPr="00AB1B04" w:rsidRDefault="00AB1B04" w:rsidP="00137951">
      <w:pPr>
        <w:spacing w:before="0" w:after="0" w:line="240" w:lineRule="auto"/>
        <w:jc w:val="center"/>
        <w:rPr>
          <w:rFonts w:ascii="Calibri" w:hAnsi="Calibri" w:cs="Calibri"/>
        </w:rPr>
      </w:pPr>
      <w:r w:rsidRPr="00AB1B04">
        <w:rPr>
          <w:rFonts w:ascii="Calibri" w:hAnsi="Calibri" w:cs="Calibri"/>
        </w:rPr>
        <w:t>22</w:t>
      </w:r>
      <w:r w:rsidRPr="00AB1B04">
        <w:rPr>
          <w:rFonts w:ascii="Calibri" w:hAnsi="Calibri" w:cs="Calibri"/>
          <w:vertAlign w:val="superscript"/>
        </w:rPr>
        <w:t>nd</w:t>
      </w:r>
      <w:r w:rsidRPr="00AB1B04">
        <w:rPr>
          <w:rFonts w:ascii="Calibri" w:hAnsi="Calibri" w:cs="Calibri"/>
        </w:rPr>
        <w:t xml:space="preserve"> Commonwealth Law Conference</w:t>
      </w:r>
    </w:p>
    <w:p w14:paraId="5EDDEA66" w14:textId="77777777" w:rsidR="00137951" w:rsidRDefault="00AB1B04" w:rsidP="00137951">
      <w:pPr>
        <w:spacing w:before="0" w:after="0" w:line="240" w:lineRule="auto"/>
        <w:jc w:val="center"/>
        <w:rPr>
          <w:rFonts w:ascii="Calibri" w:hAnsi="Calibri" w:cs="Calibri"/>
        </w:rPr>
      </w:pPr>
      <w:r w:rsidRPr="00137951">
        <w:rPr>
          <w:rFonts w:ascii="Calibri" w:hAnsi="Calibri" w:cs="Calibri"/>
          <w:b/>
          <w:bCs/>
          <w:sz w:val="32"/>
          <w:szCs w:val="32"/>
        </w:rPr>
        <w:t>Sustainable Justice</w:t>
      </w:r>
      <w:r w:rsidRPr="00AB1B04">
        <w:rPr>
          <w:rFonts w:ascii="Calibri" w:hAnsi="Calibri" w:cs="Calibri"/>
        </w:rPr>
        <w:t xml:space="preserve"> </w:t>
      </w:r>
      <w:r w:rsidRPr="00AB1B04">
        <w:rPr>
          <w:rFonts w:ascii="Calibri" w:hAnsi="Calibri" w:cs="Calibri"/>
          <w:sz w:val="32"/>
          <w:szCs w:val="32"/>
        </w:rPr>
        <w:t xml:space="preserve">- </w:t>
      </w:r>
      <w:r w:rsidRPr="00636265">
        <w:rPr>
          <w:rFonts w:ascii="Calibri" w:hAnsi="Calibri" w:cs="Calibri"/>
          <w:i/>
          <w:iCs/>
          <w:sz w:val="24"/>
          <w:szCs w:val="24"/>
        </w:rPr>
        <w:t>The future role of the law</w:t>
      </w:r>
    </w:p>
    <w:p w14:paraId="7871ECB7" w14:textId="297093AC" w:rsidR="00AB1B04" w:rsidRPr="00137951" w:rsidRDefault="00AB1B04" w:rsidP="00137951">
      <w:pPr>
        <w:spacing w:before="0" w:after="0" w:line="240" w:lineRule="auto"/>
        <w:jc w:val="center"/>
        <w:rPr>
          <w:rFonts w:ascii="Calibri" w:hAnsi="Calibri" w:cs="Calibri"/>
        </w:rPr>
      </w:pPr>
      <w:r w:rsidRPr="00137951">
        <w:rPr>
          <w:rFonts w:ascii="Calibri" w:hAnsi="Calibri" w:cs="Calibri"/>
          <w:sz w:val="24"/>
          <w:szCs w:val="24"/>
        </w:rPr>
        <w:t>5</w:t>
      </w:r>
      <w:r w:rsidRPr="00137951">
        <w:rPr>
          <w:rFonts w:ascii="Calibri" w:hAnsi="Calibri" w:cs="Calibri"/>
          <w:sz w:val="24"/>
          <w:szCs w:val="24"/>
          <w:vertAlign w:val="superscript"/>
        </w:rPr>
        <w:t>th</w:t>
      </w:r>
      <w:r w:rsidRPr="00137951">
        <w:rPr>
          <w:rFonts w:ascii="Calibri" w:hAnsi="Calibri" w:cs="Calibri"/>
          <w:sz w:val="24"/>
          <w:szCs w:val="24"/>
        </w:rPr>
        <w:t xml:space="preserve"> – 9</w:t>
      </w:r>
      <w:r w:rsidRPr="00137951">
        <w:rPr>
          <w:rFonts w:ascii="Calibri" w:hAnsi="Calibri" w:cs="Calibri"/>
          <w:sz w:val="24"/>
          <w:szCs w:val="24"/>
          <w:vertAlign w:val="superscript"/>
        </w:rPr>
        <w:t>th</w:t>
      </w:r>
      <w:r w:rsidRPr="00137951">
        <w:rPr>
          <w:rFonts w:ascii="Calibri" w:hAnsi="Calibri" w:cs="Calibri"/>
          <w:sz w:val="24"/>
          <w:szCs w:val="24"/>
        </w:rPr>
        <w:t xml:space="preserve"> September 2021 / Nassau, The Bahamas</w:t>
      </w:r>
    </w:p>
    <w:p w14:paraId="44F227F8" w14:textId="18F41DED" w:rsidR="00DD7286" w:rsidRDefault="00DD7286" w:rsidP="00AB1B04">
      <w:pPr>
        <w:spacing w:after="0" w:line="240" w:lineRule="auto"/>
        <w:jc w:val="center"/>
        <w:rPr>
          <w:rFonts w:ascii="Calibri" w:hAnsi="Calibri" w:cs="Calibri"/>
        </w:rPr>
      </w:pPr>
    </w:p>
    <w:p w14:paraId="64AE6CEC" w14:textId="7F9D5FE8" w:rsidR="001B64AD" w:rsidRDefault="00DD7286" w:rsidP="00137951">
      <w:pPr>
        <w:spacing w:after="0" w:line="240" w:lineRule="auto"/>
        <w:jc w:val="both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</w:rPr>
        <w:t>CLA is delighted to invite you to be a supp</w:t>
      </w:r>
      <w:r w:rsidR="009F56C4">
        <w:rPr>
          <w:rFonts w:ascii="Calibri" w:hAnsi="Calibri" w:cs="Calibri"/>
        </w:rPr>
        <w:t>o</w:t>
      </w:r>
      <w:r>
        <w:rPr>
          <w:rFonts w:ascii="Calibri" w:hAnsi="Calibri" w:cs="Calibri"/>
        </w:rPr>
        <w:t xml:space="preserve">rter of </w:t>
      </w:r>
      <w:r w:rsidR="00591773">
        <w:rPr>
          <w:rFonts w:ascii="Calibri" w:hAnsi="Calibri" w:cs="Calibri"/>
        </w:rPr>
        <w:t>the Commonwealth Law Conference in Nassau next September 2021</w:t>
      </w:r>
      <w:r w:rsidR="005E5D8E">
        <w:rPr>
          <w:rFonts w:ascii="Calibri" w:hAnsi="Calibri" w:cs="Calibri"/>
        </w:rPr>
        <w:t xml:space="preserve"> by agreeing to </w:t>
      </w:r>
      <w:r w:rsidR="00B95294">
        <w:rPr>
          <w:rFonts w:ascii="Calibri" w:hAnsi="Calibri" w:cs="Calibri"/>
        </w:rPr>
        <w:t>the promotion of the CLC at your upcoming event</w:t>
      </w:r>
      <w:r w:rsidR="009F56C4">
        <w:rPr>
          <w:rFonts w:ascii="Calibri" w:hAnsi="Calibri" w:cs="Calibri"/>
        </w:rPr>
        <w:t xml:space="preserve">. </w:t>
      </w:r>
      <w:r w:rsidR="00922A14">
        <w:rPr>
          <w:rFonts w:ascii="Calibri" w:hAnsi="Calibri" w:cs="Calibri"/>
        </w:rPr>
        <w:t xml:space="preserve">The promotion of your event </w:t>
      </w:r>
      <w:r w:rsidR="00137951">
        <w:rPr>
          <w:rFonts w:ascii="Calibri" w:hAnsi="Calibri" w:cs="Calibri"/>
        </w:rPr>
        <w:t xml:space="preserve">by CLA </w:t>
      </w:r>
      <w:r w:rsidR="00922A14">
        <w:rPr>
          <w:rFonts w:ascii="Calibri" w:hAnsi="Calibri" w:cs="Calibri"/>
        </w:rPr>
        <w:t xml:space="preserve">and </w:t>
      </w:r>
      <w:r w:rsidR="00915098">
        <w:rPr>
          <w:rFonts w:ascii="Calibri" w:hAnsi="Calibri" w:cs="Calibri"/>
        </w:rPr>
        <w:t xml:space="preserve">your support of the CLC </w:t>
      </w:r>
      <w:r w:rsidR="003A6B54">
        <w:rPr>
          <w:rFonts w:ascii="Calibri" w:hAnsi="Calibri" w:cs="Calibri"/>
        </w:rPr>
        <w:t>would be of mutual benefit to ou</w:t>
      </w:r>
      <w:r w:rsidR="00137951">
        <w:rPr>
          <w:rFonts w:ascii="Calibri" w:hAnsi="Calibri" w:cs="Calibri"/>
        </w:rPr>
        <w:t>r</w:t>
      </w:r>
      <w:r w:rsidR="003A6B54">
        <w:rPr>
          <w:rFonts w:ascii="Calibri" w:hAnsi="Calibri" w:cs="Calibri"/>
        </w:rPr>
        <w:t xml:space="preserve"> organisations. We propose the following</w:t>
      </w:r>
      <w:r w:rsidR="00137951">
        <w:rPr>
          <w:rFonts w:ascii="Calibri" w:hAnsi="Calibri" w:cs="Calibri"/>
        </w:rPr>
        <w:t xml:space="preserve"> benefits:</w:t>
      </w:r>
    </w:p>
    <w:p w14:paraId="117AB4D3" w14:textId="77777777" w:rsidR="00137951" w:rsidRPr="00137951" w:rsidRDefault="00137951" w:rsidP="00137951">
      <w:pPr>
        <w:spacing w:after="0" w:line="240" w:lineRule="auto"/>
        <w:jc w:val="both"/>
        <w:rPr>
          <w:rFonts w:ascii="Calibri" w:hAnsi="Calibri" w:cs="Calibri"/>
          <w:sz w:val="32"/>
          <w:szCs w:val="32"/>
        </w:rPr>
      </w:pPr>
    </w:p>
    <w:p w14:paraId="19848410" w14:textId="59CFA65D" w:rsidR="00AB1B04" w:rsidRPr="00137951" w:rsidRDefault="00854597" w:rsidP="00137951">
      <w:pPr>
        <w:spacing w:before="0"/>
        <w:rPr>
          <w:b/>
          <w:bCs/>
        </w:rPr>
      </w:pPr>
      <w:r w:rsidRPr="00137951">
        <w:rPr>
          <w:b/>
          <w:bCs/>
        </w:rPr>
        <w:t xml:space="preserve">CLA </w:t>
      </w:r>
      <w:r w:rsidR="00AB1B04" w:rsidRPr="00137951">
        <w:rPr>
          <w:b/>
          <w:bCs/>
        </w:rPr>
        <w:t>Benefits</w:t>
      </w:r>
    </w:p>
    <w:p w14:paraId="42050E8E" w14:textId="20FC155E" w:rsidR="00AB1B04" w:rsidRPr="00137951" w:rsidRDefault="00854597" w:rsidP="00137951">
      <w:pPr>
        <w:pStyle w:val="ListParagraph"/>
        <w:numPr>
          <w:ilvl w:val="0"/>
          <w:numId w:val="23"/>
        </w:numPr>
        <w:spacing w:before="0"/>
      </w:pPr>
      <w:r w:rsidRPr="00137951">
        <w:t>Our CLC 2021 l</w:t>
      </w:r>
      <w:r w:rsidR="00AB1B04" w:rsidRPr="00137951">
        <w:t xml:space="preserve">ogo to appear on </w:t>
      </w:r>
      <w:r w:rsidRPr="00137951">
        <w:t xml:space="preserve">your </w:t>
      </w:r>
      <w:r w:rsidR="00AB1B04" w:rsidRPr="00137951">
        <w:t>printed conference books</w:t>
      </w:r>
    </w:p>
    <w:p w14:paraId="54DE9AED" w14:textId="45EE8590" w:rsidR="00AB1B04" w:rsidRPr="00137951" w:rsidRDefault="00AB1B04" w:rsidP="00AB1B04">
      <w:pPr>
        <w:pStyle w:val="ListParagraph"/>
        <w:numPr>
          <w:ilvl w:val="0"/>
          <w:numId w:val="23"/>
        </w:numPr>
      </w:pPr>
      <w:r w:rsidRPr="00137951">
        <w:t xml:space="preserve">Logo and link on </w:t>
      </w:r>
      <w:r w:rsidR="00854597" w:rsidRPr="00137951">
        <w:t xml:space="preserve">your </w:t>
      </w:r>
      <w:r w:rsidRPr="00137951">
        <w:t>conference website</w:t>
      </w:r>
      <w:r w:rsidR="00D9616E">
        <w:t xml:space="preserve"> (</w:t>
      </w:r>
      <w:r w:rsidR="00820714">
        <w:t>brand guidelines to be provided)</w:t>
      </w:r>
    </w:p>
    <w:p w14:paraId="5D322134" w14:textId="295876E7" w:rsidR="00AB1B04" w:rsidRPr="00137951" w:rsidRDefault="00137951" w:rsidP="00AB1B04">
      <w:pPr>
        <w:rPr>
          <w:b/>
          <w:bCs/>
        </w:rPr>
      </w:pPr>
      <w:r>
        <w:rPr>
          <w:b/>
          <w:bCs/>
        </w:rPr>
        <w:t xml:space="preserve">Your </w:t>
      </w:r>
      <w:r w:rsidR="00AB1B04" w:rsidRPr="00137951">
        <w:rPr>
          <w:b/>
          <w:bCs/>
        </w:rPr>
        <w:t>Conference Benefits</w:t>
      </w:r>
    </w:p>
    <w:p w14:paraId="2A4D2048" w14:textId="48290857" w:rsidR="00AB1B04" w:rsidRPr="00137951" w:rsidRDefault="007A30DF" w:rsidP="00AB1B04">
      <w:pPr>
        <w:pStyle w:val="ListParagraph"/>
        <w:numPr>
          <w:ilvl w:val="0"/>
          <w:numId w:val="24"/>
        </w:numPr>
      </w:pPr>
      <w:r>
        <w:rPr>
          <w:rFonts w:eastAsia="Times New Roman"/>
          <w:color w:val="000000"/>
        </w:rPr>
        <w:t>Your conference featured in our e-newsletter, sent to our full mailing list</w:t>
      </w:r>
    </w:p>
    <w:p w14:paraId="53701DAD" w14:textId="5B083EAD" w:rsidR="00AB1B04" w:rsidRPr="00137951" w:rsidRDefault="00AB1B04" w:rsidP="00AB1B04">
      <w:pPr>
        <w:pStyle w:val="ListParagraph"/>
        <w:numPr>
          <w:ilvl w:val="0"/>
          <w:numId w:val="24"/>
        </w:numPr>
      </w:pPr>
      <w:r w:rsidRPr="00137951">
        <w:t>Listing of</w:t>
      </w:r>
      <w:r w:rsidR="00854597" w:rsidRPr="00137951">
        <w:t xml:space="preserve"> you</w:t>
      </w:r>
      <w:r w:rsidR="00DC11EC" w:rsidRPr="00137951">
        <w:t>r</w:t>
      </w:r>
      <w:r w:rsidRPr="00137951">
        <w:t xml:space="preserve"> event on our </w:t>
      </w:r>
      <w:r w:rsidR="00DC11EC" w:rsidRPr="00137951">
        <w:t>CLA</w:t>
      </w:r>
      <w:r w:rsidRPr="00137951">
        <w:t xml:space="preserve"> website</w:t>
      </w:r>
      <w:r w:rsidR="003A034D" w:rsidRPr="003A034D">
        <w:rPr>
          <w:rFonts w:eastAsia="Times New Roman"/>
          <w:color w:val="000000"/>
        </w:rPr>
        <w:t xml:space="preserve"> </w:t>
      </w:r>
      <w:r w:rsidR="003A034D">
        <w:rPr>
          <w:rFonts w:eastAsia="Times New Roman"/>
          <w:color w:val="000000"/>
        </w:rPr>
        <w:t>within the events calendar</w:t>
      </w:r>
    </w:p>
    <w:p w14:paraId="1F6B459E" w14:textId="08C3E843" w:rsidR="00F6445B" w:rsidRPr="00AB1B04" w:rsidRDefault="00F6445B" w:rsidP="00F6445B">
      <w:pPr>
        <w:pStyle w:val="ListParagraph"/>
        <w:rPr>
          <w:sz w:val="24"/>
          <w:szCs w:val="24"/>
        </w:rPr>
      </w:pPr>
    </w:p>
    <w:p w14:paraId="664C3151" w14:textId="5EB20750" w:rsidR="00F6445B" w:rsidRDefault="00F6445B" w:rsidP="00AB1B04">
      <w:pPr>
        <w:rPr>
          <w:i/>
          <w:iCs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08E49" wp14:editId="6ECF7202">
                <wp:simplePos x="0" y="0"/>
                <wp:positionH relativeFrom="margin">
                  <wp:align>center</wp:align>
                </wp:positionH>
                <wp:positionV relativeFrom="paragraph">
                  <wp:posOffset>160020</wp:posOffset>
                </wp:positionV>
                <wp:extent cx="670560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B7F494" id="Straight Connector 2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2.6pt" to="528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" strokecolor="#155078 [3204]" strokeweight=".5pt">
                <v:stroke joinstyle="miter"/>
                <w10:wrap anchorx="margin"/>
              </v:line>
            </w:pict>
          </mc:Fallback>
        </mc:AlternateContent>
      </w:r>
    </w:p>
    <w:p w14:paraId="1DB9DABE" w14:textId="52B66B13" w:rsidR="00F6445B" w:rsidRDefault="00F6445B" w:rsidP="00F6445B">
      <w:r>
        <w:t xml:space="preserve">For more information, please contact Ms. Brigid Watson, Secretary General of Commonwealth Lawyers Association </w:t>
      </w:r>
      <w:r w:rsidR="00137951">
        <w:t>on</w:t>
      </w:r>
      <w:r>
        <w:t xml:space="preserve"> </w:t>
      </w:r>
      <w:r w:rsidR="00137951">
        <w:t xml:space="preserve">+44 </w:t>
      </w:r>
      <w:r>
        <w:t xml:space="preserve">1227 809101 or email to </w:t>
      </w:r>
      <w:hyperlink r:id="rId10" w:history="1">
        <w:r w:rsidR="00137951" w:rsidRPr="00C73F43">
          <w:rPr>
            <w:rStyle w:val="Hyperlink"/>
            <w:i/>
            <w:iCs/>
          </w:rPr>
          <w:t>secretariat@commonwealthlawconference.com</w:t>
        </w:r>
      </w:hyperlink>
      <w:r>
        <w:t xml:space="preserve">  </w:t>
      </w:r>
    </w:p>
    <w:p w14:paraId="3539FBBB" w14:textId="77777777" w:rsidR="00F6445B" w:rsidRPr="00F6445B" w:rsidRDefault="00F6445B" w:rsidP="00F6445B">
      <w:pPr>
        <w:rPr>
          <w:i/>
          <w:iCs/>
        </w:rPr>
      </w:pPr>
      <w:r w:rsidRPr="00F6445B">
        <w:rPr>
          <w:i/>
          <w:iCs/>
        </w:rPr>
        <w:t>Please complete in BLOCK CAPITALS and return using the following method:</w:t>
      </w:r>
    </w:p>
    <w:p w14:paraId="0C7AFD65" w14:textId="20F0B6A9" w:rsidR="00F6445B" w:rsidRPr="00F6445B" w:rsidRDefault="00F6445B" w:rsidP="00F6445B">
      <w:pPr>
        <w:rPr>
          <w:i/>
          <w:iCs/>
        </w:rPr>
      </w:pPr>
      <w:r w:rsidRPr="00F6445B">
        <w:rPr>
          <w:i/>
          <w:iCs/>
        </w:rPr>
        <w:t>Scan and email to</w:t>
      </w:r>
      <w:r w:rsidR="00137951">
        <w:rPr>
          <w:i/>
          <w:iCs/>
        </w:rPr>
        <w:t xml:space="preserve">: </w:t>
      </w:r>
      <w:r w:rsidRPr="00F6445B">
        <w:rPr>
          <w:i/>
          <w:iCs/>
        </w:rPr>
        <w:t xml:space="preserve"> </w:t>
      </w:r>
      <w:hyperlink r:id="rId11" w:history="1">
        <w:r w:rsidR="00137951" w:rsidRPr="00C73F43">
          <w:rPr>
            <w:rStyle w:val="Hyperlink"/>
            <w:i/>
            <w:iCs/>
          </w:rPr>
          <w:t>secretariat@commonwealthlawconference.com</w:t>
        </w:r>
      </w:hyperlink>
      <w:r w:rsidRPr="00F6445B">
        <w:rPr>
          <w:i/>
          <w:iCs/>
        </w:rPr>
        <w:t xml:space="preserve"> </w:t>
      </w:r>
    </w:p>
    <w:p w14:paraId="0F717F31" w14:textId="0EE45FFA" w:rsidR="000172E5" w:rsidRDefault="00137951" w:rsidP="002A1244">
      <w:pPr>
        <w:pStyle w:val="NoSpacing"/>
      </w:pPr>
      <w:r w:rsidRPr="00F6445B">
        <w:rPr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E69BD9" wp14:editId="1E40ECD9">
                <wp:simplePos x="0" y="0"/>
                <wp:positionH relativeFrom="margin">
                  <wp:posOffset>-304800</wp:posOffset>
                </wp:positionH>
                <wp:positionV relativeFrom="paragraph">
                  <wp:posOffset>217170</wp:posOffset>
                </wp:positionV>
                <wp:extent cx="6705600" cy="5400675"/>
                <wp:effectExtent l="0" t="0" r="0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540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E44A8" w14:textId="336DB9B2" w:rsidR="00F6445B" w:rsidRPr="00332080" w:rsidRDefault="00F6445B" w:rsidP="00F6445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2080">
                              <w:rPr>
                                <w:b/>
                                <w:bCs/>
                              </w:rPr>
                              <w:t>Supporters Details</w:t>
                            </w:r>
                          </w:p>
                          <w:p w14:paraId="13799E95" w14:textId="68648AE2" w:rsidR="00C0284A" w:rsidRPr="00773788" w:rsidRDefault="008472D1" w:rsidP="00F6445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73788">
                              <w:rPr>
                                <w:sz w:val="24"/>
                                <w:szCs w:val="24"/>
                              </w:rPr>
                              <w:t>Date of your event:</w:t>
                            </w:r>
                            <w:r w:rsidR="00773788" w:rsidRPr="0077378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BF92FAD" w14:textId="6A37592A" w:rsidR="008472D1" w:rsidRPr="00332080" w:rsidRDefault="00332080" w:rsidP="00F6445B">
                            <w:r w:rsidRPr="00773788">
                              <w:rPr>
                                <w:sz w:val="24"/>
                                <w:szCs w:val="24"/>
                              </w:rPr>
                              <w:t>Event website</w:t>
                            </w:r>
                            <w:r w:rsidRPr="00332080">
                              <w:t xml:space="preserve">: </w:t>
                            </w:r>
                            <w:r w:rsidR="00773788">
                              <w:softHyphen/>
                            </w:r>
                            <w:r w:rsidR="00773788">
                              <w:softHyphen/>
                            </w:r>
                            <w:r w:rsidR="00773788">
                              <w:softHyphen/>
                            </w:r>
                          </w:p>
                          <w:tbl>
                            <w:tblPr>
                              <w:tblStyle w:val="TableGrid1"/>
                              <w:tblW w:w="12588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78"/>
                              <w:gridCol w:w="600"/>
                              <w:gridCol w:w="7795"/>
                              <w:gridCol w:w="7795"/>
                              <w:gridCol w:w="7795"/>
                            </w:tblGrid>
                            <w:tr w:rsidR="00F6445B" w:rsidRPr="002A1244" w14:paraId="14D1835D" w14:textId="77777777" w:rsidTr="00B24752">
                              <w:trPr>
                                <w:gridAfter w:val="2"/>
                                <w:wAfter w:w="3014" w:type="pct"/>
                              </w:trPr>
                              <w:tc>
                                <w:tcPr>
                                  <w:tcW w:w="479" w:type="pct"/>
                                  <w:gridSpan w:val="2"/>
                                  <w:vAlign w:val="bottom"/>
                                </w:tcPr>
                                <w:p w14:paraId="54FCD5FE" w14:textId="77777777" w:rsidR="00F6445B" w:rsidRPr="00137951" w:rsidRDefault="00F6445B" w:rsidP="00F6445B">
                                  <w:pPr>
                                    <w:pStyle w:val="NormalIndent"/>
                                    <w:ind w:left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37951">
                                    <w:rPr>
                                      <w:sz w:val="24"/>
                                      <w:szCs w:val="24"/>
                                    </w:rPr>
                                    <w:t>Name of Organisation:</w:t>
                                  </w:r>
                                </w:p>
                              </w:tc>
                              <w:tc>
                                <w:tcPr>
                                  <w:tcW w:w="1507" w:type="pct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02AA5FDF" w14:textId="77777777" w:rsidR="00F6445B" w:rsidRDefault="00F6445B" w:rsidP="00F6445B">
                                  <w:pPr>
                                    <w:jc w:val="both"/>
                                  </w:pPr>
                                </w:p>
                                <w:p w14:paraId="5D2CA562" w14:textId="77777777" w:rsidR="00F6445B" w:rsidRPr="002A1244" w:rsidRDefault="00F6445B" w:rsidP="00F6445B"/>
                              </w:tc>
                            </w:tr>
                            <w:tr w:rsidR="00F6445B" w:rsidRPr="002A1244" w14:paraId="63FA2C5E" w14:textId="77777777" w:rsidTr="00B24752">
                              <w:trPr>
                                <w:gridAfter w:val="2"/>
                                <w:wAfter w:w="3014" w:type="pct"/>
                              </w:trPr>
                              <w:tc>
                                <w:tcPr>
                                  <w:tcW w:w="479" w:type="pct"/>
                                  <w:gridSpan w:val="2"/>
                                  <w:vAlign w:val="bottom"/>
                                </w:tcPr>
                                <w:p w14:paraId="44A93A56" w14:textId="77777777" w:rsidR="00F6445B" w:rsidRPr="00137951" w:rsidRDefault="00F6445B" w:rsidP="00F6445B">
                                  <w:pPr>
                                    <w:pStyle w:val="NormalIndent"/>
                                    <w:ind w:left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37951">
                                    <w:rPr>
                                      <w:sz w:val="24"/>
                                      <w:szCs w:val="24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1507" w:type="pct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2B2FCDE2" w14:textId="77777777" w:rsidR="00F6445B" w:rsidRPr="002A1244" w:rsidRDefault="00F6445B" w:rsidP="00F6445B"/>
                              </w:tc>
                            </w:tr>
                            <w:tr w:rsidR="00F6445B" w:rsidRPr="002A1244" w14:paraId="19C05BF1" w14:textId="77777777" w:rsidTr="00B24752">
                              <w:trPr>
                                <w:gridAfter w:val="2"/>
                                <w:wAfter w:w="3014" w:type="pct"/>
                              </w:trPr>
                              <w:tc>
                                <w:tcPr>
                                  <w:tcW w:w="479" w:type="pct"/>
                                  <w:gridSpan w:val="2"/>
                                  <w:vAlign w:val="bottom"/>
                                </w:tcPr>
                                <w:p w14:paraId="0F85071D" w14:textId="77777777" w:rsidR="00F6445B" w:rsidRPr="001B64AD" w:rsidRDefault="00F6445B" w:rsidP="00F6445B">
                                  <w:pPr>
                                    <w:pStyle w:val="NormalIndent"/>
                                    <w:ind w:left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pct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7D6EABC3" w14:textId="77777777" w:rsidR="00F6445B" w:rsidRPr="002A1244" w:rsidRDefault="00F6445B" w:rsidP="00F6445B"/>
                              </w:tc>
                            </w:tr>
                            <w:tr w:rsidR="00F6445B" w:rsidRPr="002A1244" w14:paraId="4A8F4040" w14:textId="77777777" w:rsidTr="00B24752">
                              <w:trPr>
                                <w:gridAfter w:val="2"/>
                                <w:wAfter w:w="3014" w:type="pct"/>
                              </w:trPr>
                              <w:tc>
                                <w:tcPr>
                                  <w:tcW w:w="479" w:type="pct"/>
                                  <w:gridSpan w:val="2"/>
                                  <w:vAlign w:val="bottom"/>
                                </w:tcPr>
                                <w:p w14:paraId="0393E906" w14:textId="77777777" w:rsidR="00F6445B" w:rsidRPr="001B64AD" w:rsidRDefault="00F6445B" w:rsidP="00F6445B">
                                  <w:pPr>
                                    <w:pStyle w:val="NormalIndent"/>
                                    <w:ind w:left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pct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5C5F2EB2" w14:textId="77777777" w:rsidR="00F6445B" w:rsidRPr="002A1244" w:rsidRDefault="00F6445B" w:rsidP="00F6445B"/>
                              </w:tc>
                            </w:tr>
                            <w:tr w:rsidR="00F6445B" w:rsidRPr="002A1244" w14:paraId="54A98B55" w14:textId="77777777" w:rsidTr="00B24752">
                              <w:trPr>
                                <w:gridAfter w:val="1"/>
                                <w:wAfter w:w="1507" w:type="pct"/>
                              </w:trPr>
                              <w:tc>
                                <w:tcPr>
                                  <w:tcW w:w="479" w:type="pct"/>
                                  <w:gridSpan w:val="2"/>
                                  <w:vAlign w:val="bottom"/>
                                </w:tcPr>
                                <w:p w14:paraId="74A0AC11" w14:textId="77777777" w:rsidR="00F6445B" w:rsidRPr="00137951" w:rsidRDefault="00F6445B" w:rsidP="00F6445B">
                                  <w:pPr>
                                    <w:pStyle w:val="NormalIndent"/>
                                    <w:ind w:left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37951">
                                    <w:rPr>
                                      <w:sz w:val="24"/>
                                      <w:szCs w:val="24"/>
                                    </w:rPr>
                                    <w:t>Country:</w:t>
                                  </w:r>
                                </w:p>
                              </w:tc>
                              <w:tc>
                                <w:tcPr>
                                  <w:tcW w:w="1507" w:type="pct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52F5F9B1" w14:textId="77777777" w:rsidR="00F6445B" w:rsidRPr="002A1244" w:rsidRDefault="00F6445B" w:rsidP="00F6445B"/>
                              </w:tc>
                              <w:tc>
                                <w:tcPr>
                                  <w:tcW w:w="1507" w:type="pct"/>
                                  <w:vAlign w:val="bottom"/>
                                </w:tcPr>
                                <w:p w14:paraId="4178DC55" w14:textId="77777777" w:rsidR="00F6445B" w:rsidRPr="002A1244" w:rsidRDefault="00F6445B" w:rsidP="00F6445B">
                                  <w:pPr>
                                    <w:spacing w:before="0"/>
                                  </w:pPr>
                                </w:p>
                              </w:tc>
                            </w:tr>
                            <w:tr w:rsidR="00F6445B" w:rsidRPr="002A1244" w14:paraId="5F90CE59" w14:textId="77777777" w:rsidTr="00B24752">
                              <w:trPr>
                                <w:gridAfter w:val="1"/>
                                <w:wAfter w:w="1507" w:type="pct"/>
                              </w:trPr>
                              <w:tc>
                                <w:tcPr>
                                  <w:tcW w:w="479" w:type="pct"/>
                                  <w:gridSpan w:val="2"/>
                                  <w:vAlign w:val="bottom"/>
                                </w:tcPr>
                                <w:p w14:paraId="07532FA6" w14:textId="77777777" w:rsidR="00F6445B" w:rsidRPr="00137951" w:rsidRDefault="00F6445B" w:rsidP="00F6445B">
                                  <w:pPr>
                                    <w:pStyle w:val="NormalIndent"/>
                                    <w:ind w:left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37951">
                                    <w:rPr>
                                      <w:sz w:val="24"/>
                                      <w:szCs w:val="24"/>
                                    </w:rPr>
                                    <w:t>Post Code:</w:t>
                                  </w:r>
                                </w:p>
                              </w:tc>
                              <w:tc>
                                <w:tcPr>
                                  <w:tcW w:w="1507" w:type="pct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1D5798C5" w14:textId="77777777" w:rsidR="00F6445B" w:rsidRPr="002A1244" w:rsidRDefault="00F6445B" w:rsidP="00F6445B"/>
                              </w:tc>
                              <w:tc>
                                <w:tcPr>
                                  <w:tcW w:w="1507" w:type="pct"/>
                                  <w:vAlign w:val="bottom"/>
                                </w:tcPr>
                                <w:p w14:paraId="448C9083" w14:textId="77777777" w:rsidR="00F6445B" w:rsidRPr="002A1244" w:rsidRDefault="00F6445B" w:rsidP="00F6445B">
                                  <w:pPr>
                                    <w:spacing w:before="0"/>
                                  </w:pPr>
                                </w:p>
                              </w:tc>
                            </w:tr>
                            <w:tr w:rsidR="00F6445B" w:rsidRPr="002A1244" w14:paraId="5EA474F7" w14:textId="77777777" w:rsidTr="00B24752">
                              <w:trPr>
                                <w:trHeight w:val="54"/>
                              </w:trPr>
                              <w:tc>
                                <w:tcPr>
                                  <w:tcW w:w="1986" w:type="pct"/>
                                  <w:gridSpan w:val="3"/>
                                  <w:shd w:val="clear" w:color="auto" w:fill="auto"/>
                                </w:tcPr>
                                <w:p w14:paraId="51492797" w14:textId="77777777" w:rsidR="00F6445B" w:rsidRPr="002A1244" w:rsidRDefault="00F6445B" w:rsidP="00F6445B">
                                  <w:pPr>
                                    <w:spacing w:before="0"/>
                                    <w:rPr>
                                      <w:rFonts w:ascii="Corbel" w:eastAsia="Calibri" w:hAnsi="Corbel" w:cs="Times New Roman"/>
                                      <w:b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pct"/>
                                  <w:vAlign w:val="bottom"/>
                                </w:tcPr>
                                <w:p w14:paraId="7E809DF9" w14:textId="77777777" w:rsidR="00F6445B" w:rsidRPr="002A1244" w:rsidRDefault="00F6445B" w:rsidP="00F6445B">
                                  <w:pPr>
                                    <w:spacing w:before="0"/>
                                  </w:pPr>
                                </w:p>
                              </w:tc>
                              <w:tc>
                                <w:tcPr>
                                  <w:tcW w:w="1507" w:type="pct"/>
                                  <w:vAlign w:val="bottom"/>
                                </w:tcPr>
                                <w:p w14:paraId="27395CA9" w14:textId="77777777" w:rsidR="00F6445B" w:rsidRPr="002A1244" w:rsidRDefault="00F6445B" w:rsidP="00F6445B">
                                  <w:pPr>
                                    <w:spacing w:before="0"/>
                                  </w:pPr>
                                </w:p>
                              </w:tc>
                            </w:tr>
                            <w:tr w:rsidR="00F6445B" w:rsidRPr="002A1244" w14:paraId="7BC55E16" w14:textId="77777777" w:rsidTr="00B24752">
                              <w:trPr>
                                <w:trHeight w:val="54"/>
                              </w:trPr>
                              <w:tc>
                                <w:tcPr>
                                  <w:tcW w:w="1986" w:type="pct"/>
                                  <w:gridSpan w:val="3"/>
                                  <w:shd w:val="clear" w:color="auto" w:fill="auto"/>
                                </w:tcPr>
                                <w:p w14:paraId="6628230F" w14:textId="77777777" w:rsidR="00F6445B" w:rsidRPr="002A1244" w:rsidRDefault="00F6445B" w:rsidP="00F6445B">
                                  <w:pPr>
                                    <w:spacing w:before="0"/>
                                    <w:rPr>
                                      <w:rFonts w:ascii="Corbel" w:eastAsia="Calibri" w:hAnsi="Corbel" w:cs="Times New Roman"/>
                                      <w:b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7" w:type="pct"/>
                                  <w:vAlign w:val="bottom"/>
                                </w:tcPr>
                                <w:p w14:paraId="2CD5F5E7" w14:textId="77777777" w:rsidR="00F6445B" w:rsidRPr="002A1244" w:rsidRDefault="00F6445B" w:rsidP="00F6445B">
                                  <w:pPr>
                                    <w:spacing w:before="0"/>
                                  </w:pPr>
                                </w:p>
                              </w:tc>
                              <w:tc>
                                <w:tcPr>
                                  <w:tcW w:w="1507" w:type="pct"/>
                                  <w:vAlign w:val="bottom"/>
                                </w:tcPr>
                                <w:p w14:paraId="274777A3" w14:textId="77777777" w:rsidR="00F6445B" w:rsidRPr="002A1244" w:rsidRDefault="00F6445B" w:rsidP="00F6445B">
                                  <w:pPr>
                                    <w:spacing w:before="0"/>
                                  </w:pPr>
                                </w:p>
                              </w:tc>
                            </w:tr>
                            <w:tr w:rsidR="00F6445B" w:rsidRPr="002A1244" w14:paraId="391D144A" w14:textId="77777777" w:rsidTr="00B24752">
                              <w:trPr>
                                <w:gridAfter w:val="2"/>
                                <w:wAfter w:w="3014" w:type="pct"/>
                              </w:trPr>
                              <w:tc>
                                <w:tcPr>
                                  <w:tcW w:w="363" w:type="pct"/>
                                  <w:vAlign w:val="bottom"/>
                                </w:tcPr>
                                <w:p w14:paraId="5DB762D5" w14:textId="77777777" w:rsidR="00F6445B" w:rsidRPr="00137951" w:rsidRDefault="00F6445B" w:rsidP="00F6445B">
                                  <w:pPr>
                                    <w:pStyle w:val="NormalIndent"/>
                                    <w:ind w:left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37951">
                                    <w:rPr>
                                      <w:sz w:val="24"/>
                                      <w:szCs w:val="24"/>
                                    </w:rPr>
                                    <w:t>Contact Name:</w:t>
                                  </w:r>
                                </w:p>
                              </w:tc>
                              <w:tc>
                                <w:tcPr>
                                  <w:tcW w:w="1623" w:type="pct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5F57747F" w14:textId="77777777" w:rsidR="00F6445B" w:rsidRPr="002A1244" w:rsidRDefault="00F6445B" w:rsidP="00F6445B"/>
                              </w:tc>
                            </w:tr>
                            <w:tr w:rsidR="00F6445B" w:rsidRPr="002A1244" w14:paraId="3B678036" w14:textId="77777777" w:rsidTr="00B24752">
                              <w:trPr>
                                <w:gridAfter w:val="2"/>
                                <w:wAfter w:w="3014" w:type="pct"/>
                              </w:trPr>
                              <w:tc>
                                <w:tcPr>
                                  <w:tcW w:w="363" w:type="pct"/>
                                  <w:vAlign w:val="bottom"/>
                                </w:tcPr>
                                <w:p w14:paraId="2BA020CB" w14:textId="77777777" w:rsidR="00F6445B" w:rsidRPr="00137951" w:rsidRDefault="00F6445B" w:rsidP="00F6445B">
                                  <w:pPr>
                                    <w:pStyle w:val="NormalIndent"/>
                                    <w:ind w:left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37951">
                                    <w:rPr>
                                      <w:sz w:val="24"/>
                                      <w:szCs w:val="24"/>
                                    </w:rPr>
                                    <w:t>Job Title:</w:t>
                                  </w:r>
                                </w:p>
                              </w:tc>
                              <w:tc>
                                <w:tcPr>
                                  <w:tcW w:w="1623" w:type="pct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3916D148" w14:textId="77777777" w:rsidR="00F6445B" w:rsidRPr="002A1244" w:rsidRDefault="00F6445B" w:rsidP="00F6445B"/>
                              </w:tc>
                            </w:tr>
                            <w:tr w:rsidR="00F6445B" w:rsidRPr="002A1244" w14:paraId="7BE11B28" w14:textId="77777777" w:rsidTr="00B24752">
                              <w:trPr>
                                <w:gridAfter w:val="2"/>
                                <w:wAfter w:w="3014" w:type="pct"/>
                              </w:trPr>
                              <w:tc>
                                <w:tcPr>
                                  <w:tcW w:w="363" w:type="pct"/>
                                  <w:vAlign w:val="bottom"/>
                                </w:tcPr>
                                <w:p w14:paraId="0CAE7548" w14:textId="77777777" w:rsidR="00F6445B" w:rsidRPr="00137951" w:rsidRDefault="00F6445B" w:rsidP="00F6445B">
                                  <w:pPr>
                                    <w:pStyle w:val="NormalIndent"/>
                                    <w:ind w:left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37951">
                                    <w:rPr>
                                      <w:sz w:val="24"/>
                                      <w:szCs w:val="24"/>
                                    </w:rPr>
                                    <w:t>Email Address:</w:t>
                                  </w:r>
                                </w:p>
                              </w:tc>
                              <w:tc>
                                <w:tcPr>
                                  <w:tcW w:w="1623" w:type="pct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1BD60095" w14:textId="77777777" w:rsidR="00F6445B" w:rsidRPr="002A1244" w:rsidRDefault="00F6445B" w:rsidP="00F6445B"/>
                              </w:tc>
                            </w:tr>
                            <w:tr w:rsidR="00F6445B" w:rsidRPr="002A1244" w14:paraId="75151E6B" w14:textId="77777777" w:rsidTr="00B24752">
                              <w:trPr>
                                <w:gridAfter w:val="2"/>
                                <w:wAfter w:w="3014" w:type="pct"/>
                              </w:trPr>
                              <w:tc>
                                <w:tcPr>
                                  <w:tcW w:w="363" w:type="pct"/>
                                  <w:vAlign w:val="bottom"/>
                                </w:tcPr>
                                <w:p w14:paraId="05DBD53B" w14:textId="77777777" w:rsidR="00F6445B" w:rsidRPr="00137951" w:rsidRDefault="00F6445B" w:rsidP="00F6445B">
                                  <w:pPr>
                                    <w:pStyle w:val="NormalIndent"/>
                                    <w:ind w:left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137951">
                                    <w:rPr>
                                      <w:sz w:val="22"/>
                                      <w:szCs w:val="22"/>
                                    </w:rPr>
                                    <w:t>Telephone:</w:t>
                                  </w:r>
                                </w:p>
                              </w:tc>
                              <w:tc>
                                <w:tcPr>
                                  <w:tcW w:w="1623" w:type="pct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5D8FEA1C" w14:textId="77777777" w:rsidR="00F6445B" w:rsidRPr="002A1244" w:rsidRDefault="00F6445B" w:rsidP="00F6445B"/>
                              </w:tc>
                            </w:tr>
                          </w:tbl>
                          <w:p w14:paraId="463CDE70" w14:textId="77777777" w:rsidR="00F6445B" w:rsidRDefault="00F6445B" w:rsidP="00F644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69B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pt;margin-top:17.1pt;width:528pt;height:425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" stroked="f">
                <v:textbox>
                  <w:txbxContent>
                    <w:p w14:paraId="67DE44A8" w14:textId="336DB9B2" w:rsidR="00F6445B" w:rsidRPr="00332080" w:rsidRDefault="00F6445B" w:rsidP="00F6445B">
                      <w:pPr>
                        <w:rPr>
                          <w:b/>
                          <w:bCs/>
                        </w:rPr>
                      </w:pPr>
                      <w:r w:rsidRPr="00332080">
                        <w:rPr>
                          <w:b/>
                          <w:bCs/>
                        </w:rPr>
                        <w:t>Supporters Details</w:t>
                      </w:r>
                    </w:p>
                    <w:p w14:paraId="13799E95" w14:textId="68648AE2" w:rsidR="00C0284A" w:rsidRPr="00773788" w:rsidRDefault="008472D1" w:rsidP="00F6445B">
                      <w:pPr>
                        <w:rPr>
                          <w:sz w:val="24"/>
                          <w:szCs w:val="24"/>
                        </w:rPr>
                      </w:pPr>
                      <w:r w:rsidRPr="00773788">
                        <w:rPr>
                          <w:sz w:val="24"/>
                          <w:szCs w:val="24"/>
                        </w:rPr>
                        <w:t>Date of your event:</w:t>
                      </w:r>
                      <w:r w:rsidR="00773788" w:rsidRPr="0077378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BF92FAD" w14:textId="6A37592A" w:rsidR="008472D1" w:rsidRPr="00332080" w:rsidRDefault="00332080" w:rsidP="00F6445B">
                      <w:r w:rsidRPr="00773788">
                        <w:rPr>
                          <w:sz w:val="24"/>
                          <w:szCs w:val="24"/>
                        </w:rPr>
                        <w:t>Event website</w:t>
                      </w:r>
                      <w:r w:rsidRPr="00332080">
                        <w:t xml:space="preserve">: </w:t>
                      </w:r>
                      <w:r w:rsidR="00773788">
                        <w:softHyphen/>
                      </w:r>
                      <w:r w:rsidR="00773788">
                        <w:softHyphen/>
                      </w:r>
                      <w:r w:rsidR="00773788">
                        <w:softHyphen/>
                      </w:r>
                    </w:p>
                    <w:tbl>
                      <w:tblPr>
                        <w:tblStyle w:val="TableGrid1"/>
                        <w:tblW w:w="12588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78"/>
                        <w:gridCol w:w="600"/>
                        <w:gridCol w:w="7795"/>
                        <w:gridCol w:w="7795"/>
                        <w:gridCol w:w="7795"/>
                      </w:tblGrid>
                      <w:tr w:rsidR="00F6445B" w:rsidRPr="002A1244" w14:paraId="14D1835D" w14:textId="77777777" w:rsidTr="00B24752">
                        <w:trPr>
                          <w:gridAfter w:val="2"/>
                          <w:wAfter w:w="3014" w:type="pct"/>
                        </w:trPr>
                        <w:tc>
                          <w:tcPr>
                            <w:tcW w:w="479" w:type="pct"/>
                            <w:gridSpan w:val="2"/>
                            <w:vAlign w:val="bottom"/>
                          </w:tcPr>
                          <w:p w14:paraId="54FCD5FE" w14:textId="77777777" w:rsidR="00F6445B" w:rsidRPr="00137951" w:rsidRDefault="00F6445B" w:rsidP="00F6445B">
                            <w:pPr>
                              <w:pStyle w:val="NormalIndent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137951">
                              <w:rPr>
                                <w:sz w:val="24"/>
                                <w:szCs w:val="24"/>
                              </w:rPr>
                              <w:t>Name of Organisation:</w:t>
                            </w:r>
                          </w:p>
                        </w:tc>
                        <w:tc>
                          <w:tcPr>
                            <w:tcW w:w="1507" w:type="pct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02AA5FDF" w14:textId="77777777" w:rsidR="00F6445B" w:rsidRDefault="00F6445B" w:rsidP="00F6445B">
                            <w:pPr>
                              <w:jc w:val="both"/>
                            </w:pPr>
                          </w:p>
                          <w:p w14:paraId="5D2CA562" w14:textId="77777777" w:rsidR="00F6445B" w:rsidRPr="002A1244" w:rsidRDefault="00F6445B" w:rsidP="00F6445B"/>
                        </w:tc>
                      </w:tr>
                      <w:tr w:rsidR="00F6445B" w:rsidRPr="002A1244" w14:paraId="63FA2C5E" w14:textId="77777777" w:rsidTr="00B24752">
                        <w:trPr>
                          <w:gridAfter w:val="2"/>
                          <w:wAfter w:w="3014" w:type="pct"/>
                        </w:trPr>
                        <w:tc>
                          <w:tcPr>
                            <w:tcW w:w="479" w:type="pct"/>
                            <w:gridSpan w:val="2"/>
                            <w:vAlign w:val="bottom"/>
                          </w:tcPr>
                          <w:p w14:paraId="44A93A56" w14:textId="77777777" w:rsidR="00F6445B" w:rsidRPr="00137951" w:rsidRDefault="00F6445B" w:rsidP="00F6445B">
                            <w:pPr>
                              <w:pStyle w:val="NormalIndent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137951">
                              <w:rPr>
                                <w:sz w:val="24"/>
                                <w:szCs w:val="24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1507" w:type="pct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2B2FCDE2" w14:textId="77777777" w:rsidR="00F6445B" w:rsidRPr="002A1244" w:rsidRDefault="00F6445B" w:rsidP="00F6445B"/>
                        </w:tc>
                      </w:tr>
                      <w:tr w:rsidR="00F6445B" w:rsidRPr="002A1244" w14:paraId="19C05BF1" w14:textId="77777777" w:rsidTr="00B24752">
                        <w:trPr>
                          <w:gridAfter w:val="2"/>
                          <w:wAfter w:w="3014" w:type="pct"/>
                        </w:trPr>
                        <w:tc>
                          <w:tcPr>
                            <w:tcW w:w="479" w:type="pct"/>
                            <w:gridSpan w:val="2"/>
                            <w:vAlign w:val="bottom"/>
                          </w:tcPr>
                          <w:p w14:paraId="0F85071D" w14:textId="77777777" w:rsidR="00F6445B" w:rsidRPr="001B64AD" w:rsidRDefault="00F6445B" w:rsidP="00F6445B">
                            <w:pPr>
                              <w:pStyle w:val="NormalIndent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07" w:type="pct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7D6EABC3" w14:textId="77777777" w:rsidR="00F6445B" w:rsidRPr="002A1244" w:rsidRDefault="00F6445B" w:rsidP="00F6445B"/>
                        </w:tc>
                      </w:tr>
                      <w:tr w:rsidR="00F6445B" w:rsidRPr="002A1244" w14:paraId="4A8F4040" w14:textId="77777777" w:rsidTr="00B24752">
                        <w:trPr>
                          <w:gridAfter w:val="2"/>
                          <w:wAfter w:w="3014" w:type="pct"/>
                        </w:trPr>
                        <w:tc>
                          <w:tcPr>
                            <w:tcW w:w="479" w:type="pct"/>
                            <w:gridSpan w:val="2"/>
                            <w:vAlign w:val="bottom"/>
                          </w:tcPr>
                          <w:p w14:paraId="0393E906" w14:textId="77777777" w:rsidR="00F6445B" w:rsidRPr="001B64AD" w:rsidRDefault="00F6445B" w:rsidP="00F6445B">
                            <w:pPr>
                              <w:pStyle w:val="NormalIndent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07" w:type="pct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5C5F2EB2" w14:textId="77777777" w:rsidR="00F6445B" w:rsidRPr="002A1244" w:rsidRDefault="00F6445B" w:rsidP="00F6445B"/>
                        </w:tc>
                      </w:tr>
                      <w:tr w:rsidR="00F6445B" w:rsidRPr="002A1244" w14:paraId="54A98B55" w14:textId="77777777" w:rsidTr="00B24752">
                        <w:trPr>
                          <w:gridAfter w:val="1"/>
                          <w:wAfter w:w="1507" w:type="pct"/>
                        </w:trPr>
                        <w:tc>
                          <w:tcPr>
                            <w:tcW w:w="479" w:type="pct"/>
                            <w:gridSpan w:val="2"/>
                            <w:vAlign w:val="bottom"/>
                          </w:tcPr>
                          <w:p w14:paraId="74A0AC11" w14:textId="77777777" w:rsidR="00F6445B" w:rsidRPr="00137951" w:rsidRDefault="00F6445B" w:rsidP="00F6445B">
                            <w:pPr>
                              <w:pStyle w:val="NormalIndent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137951">
                              <w:rPr>
                                <w:sz w:val="24"/>
                                <w:szCs w:val="24"/>
                              </w:rPr>
                              <w:t>Country:</w:t>
                            </w:r>
                          </w:p>
                        </w:tc>
                        <w:tc>
                          <w:tcPr>
                            <w:tcW w:w="1507" w:type="pct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52F5F9B1" w14:textId="77777777" w:rsidR="00F6445B" w:rsidRPr="002A1244" w:rsidRDefault="00F6445B" w:rsidP="00F6445B"/>
                        </w:tc>
                        <w:tc>
                          <w:tcPr>
                            <w:tcW w:w="1507" w:type="pct"/>
                            <w:vAlign w:val="bottom"/>
                          </w:tcPr>
                          <w:p w14:paraId="4178DC55" w14:textId="77777777" w:rsidR="00F6445B" w:rsidRPr="002A1244" w:rsidRDefault="00F6445B" w:rsidP="00F6445B">
                            <w:pPr>
                              <w:spacing w:before="0"/>
                            </w:pPr>
                          </w:p>
                        </w:tc>
                      </w:tr>
                      <w:tr w:rsidR="00F6445B" w:rsidRPr="002A1244" w14:paraId="5F90CE59" w14:textId="77777777" w:rsidTr="00B24752">
                        <w:trPr>
                          <w:gridAfter w:val="1"/>
                          <w:wAfter w:w="1507" w:type="pct"/>
                        </w:trPr>
                        <w:tc>
                          <w:tcPr>
                            <w:tcW w:w="479" w:type="pct"/>
                            <w:gridSpan w:val="2"/>
                            <w:vAlign w:val="bottom"/>
                          </w:tcPr>
                          <w:p w14:paraId="07532FA6" w14:textId="77777777" w:rsidR="00F6445B" w:rsidRPr="00137951" w:rsidRDefault="00F6445B" w:rsidP="00F6445B">
                            <w:pPr>
                              <w:pStyle w:val="NormalIndent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137951">
                              <w:rPr>
                                <w:sz w:val="24"/>
                                <w:szCs w:val="24"/>
                              </w:rPr>
                              <w:t>Post Code:</w:t>
                            </w:r>
                          </w:p>
                        </w:tc>
                        <w:tc>
                          <w:tcPr>
                            <w:tcW w:w="1507" w:type="pct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1D5798C5" w14:textId="77777777" w:rsidR="00F6445B" w:rsidRPr="002A1244" w:rsidRDefault="00F6445B" w:rsidP="00F6445B"/>
                        </w:tc>
                        <w:tc>
                          <w:tcPr>
                            <w:tcW w:w="1507" w:type="pct"/>
                            <w:vAlign w:val="bottom"/>
                          </w:tcPr>
                          <w:p w14:paraId="448C9083" w14:textId="77777777" w:rsidR="00F6445B" w:rsidRPr="002A1244" w:rsidRDefault="00F6445B" w:rsidP="00F6445B">
                            <w:pPr>
                              <w:spacing w:before="0"/>
                            </w:pPr>
                          </w:p>
                        </w:tc>
                      </w:tr>
                      <w:tr w:rsidR="00F6445B" w:rsidRPr="002A1244" w14:paraId="5EA474F7" w14:textId="77777777" w:rsidTr="00B24752">
                        <w:trPr>
                          <w:trHeight w:val="54"/>
                        </w:trPr>
                        <w:tc>
                          <w:tcPr>
                            <w:tcW w:w="1986" w:type="pct"/>
                            <w:gridSpan w:val="3"/>
                            <w:shd w:val="clear" w:color="auto" w:fill="auto"/>
                          </w:tcPr>
                          <w:p w14:paraId="51492797" w14:textId="77777777" w:rsidR="00F6445B" w:rsidRPr="002A1244" w:rsidRDefault="00F6445B" w:rsidP="00F6445B">
                            <w:pPr>
                              <w:spacing w:before="0"/>
                              <w:rPr>
                                <w:rFonts w:ascii="Corbel" w:eastAsia="Calibri" w:hAnsi="Corbel" w:cs="Times New Roman"/>
                                <w:b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507" w:type="pct"/>
                            <w:vAlign w:val="bottom"/>
                          </w:tcPr>
                          <w:p w14:paraId="7E809DF9" w14:textId="77777777" w:rsidR="00F6445B" w:rsidRPr="002A1244" w:rsidRDefault="00F6445B" w:rsidP="00F6445B">
                            <w:pPr>
                              <w:spacing w:before="0"/>
                            </w:pPr>
                          </w:p>
                        </w:tc>
                        <w:tc>
                          <w:tcPr>
                            <w:tcW w:w="1507" w:type="pct"/>
                            <w:vAlign w:val="bottom"/>
                          </w:tcPr>
                          <w:p w14:paraId="27395CA9" w14:textId="77777777" w:rsidR="00F6445B" w:rsidRPr="002A1244" w:rsidRDefault="00F6445B" w:rsidP="00F6445B">
                            <w:pPr>
                              <w:spacing w:before="0"/>
                            </w:pPr>
                          </w:p>
                        </w:tc>
                      </w:tr>
                      <w:tr w:rsidR="00F6445B" w:rsidRPr="002A1244" w14:paraId="7BC55E16" w14:textId="77777777" w:rsidTr="00B24752">
                        <w:trPr>
                          <w:trHeight w:val="54"/>
                        </w:trPr>
                        <w:tc>
                          <w:tcPr>
                            <w:tcW w:w="1986" w:type="pct"/>
                            <w:gridSpan w:val="3"/>
                            <w:shd w:val="clear" w:color="auto" w:fill="auto"/>
                          </w:tcPr>
                          <w:p w14:paraId="6628230F" w14:textId="77777777" w:rsidR="00F6445B" w:rsidRPr="002A1244" w:rsidRDefault="00F6445B" w:rsidP="00F6445B">
                            <w:pPr>
                              <w:spacing w:before="0"/>
                              <w:rPr>
                                <w:rFonts w:ascii="Corbel" w:eastAsia="Calibri" w:hAnsi="Corbel" w:cs="Times New Roman"/>
                                <w:b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507" w:type="pct"/>
                            <w:vAlign w:val="bottom"/>
                          </w:tcPr>
                          <w:p w14:paraId="2CD5F5E7" w14:textId="77777777" w:rsidR="00F6445B" w:rsidRPr="002A1244" w:rsidRDefault="00F6445B" w:rsidP="00F6445B">
                            <w:pPr>
                              <w:spacing w:before="0"/>
                            </w:pPr>
                          </w:p>
                        </w:tc>
                        <w:tc>
                          <w:tcPr>
                            <w:tcW w:w="1507" w:type="pct"/>
                            <w:vAlign w:val="bottom"/>
                          </w:tcPr>
                          <w:p w14:paraId="274777A3" w14:textId="77777777" w:rsidR="00F6445B" w:rsidRPr="002A1244" w:rsidRDefault="00F6445B" w:rsidP="00F6445B">
                            <w:pPr>
                              <w:spacing w:before="0"/>
                            </w:pPr>
                          </w:p>
                        </w:tc>
                      </w:tr>
                      <w:tr w:rsidR="00F6445B" w:rsidRPr="002A1244" w14:paraId="391D144A" w14:textId="77777777" w:rsidTr="00B24752">
                        <w:trPr>
                          <w:gridAfter w:val="2"/>
                          <w:wAfter w:w="3014" w:type="pct"/>
                        </w:trPr>
                        <w:tc>
                          <w:tcPr>
                            <w:tcW w:w="363" w:type="pct"/>
                            <w:vAlign w:val="bottom"/>
                          </w:tcPr>
                          <w:p w14:paraId="5DB762D5" w14:textId="77777777" w:rsidR="00F6445B" w:rsidRPr="00137951" w:rsidRDefault="00F6445B" w:rsidP="00F6445B">
                            <w:pPr>
                              <w:pStyle w:val="NormalIndent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137951">
                              <w:rPr>
                                <w:sz w:val="24"/>
                                <w:szCs w:val="24"/>
                              </w:rPr>
                              <w:t>Contact Name:</w:t>
                            </w:r>
                          </w:p>
                        </w:tc>
                        <w:tc>
                          <w:tcPr>
                            <w:tcW w:w="1623" w:type="pct"/>
                            <w:gridSpan w:val="2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5F57747F" w14:textId="77777777" w:rsidR="00F6445B" w:rsidRPr="002A1244" w:rsidRDefault="00F6445B" w:rsidP="00F6445B"/>
                        </w:tc>
                      </w:tr>
                      <w:tr w:rsidR="00F6445B" w:rsidRPr="002A1244" w14:paraId="3B678036" w14:textId="77777777" w:rsidTr="00B24752">
                        <w:trPr>
                          <w:gridAfter w:val="2"/>
                          <w:wAfter w:w="3014" w:type="pct"/>
                        </w:trPr>
                        <w:tc>
                          <w:tcPr>
                            <w:tcW w:w="363" w:type="pct"/>
                            <w:vAlign w:val="bottom"/>
                          </w:tcPr>
                          <w:p w14:paraId="2BA020CB" w14:textId="77777777" w:rsidR="00F6445B" w:rsidRPr="00137951" w:rsidRDefault="00F6445B" w:rsidP="00F6445B">
                            <w:pPr>
                              <w:pStyle w:val="NormalIndent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137951">
                              <w:rPr>
                                <w:sz w:val="24"/>
                                <w:szCs w:val="24"/>
                              </w:rPr>
                              <w:t>Job Title:</w:t>
                            </w:r>
                          </w:p>
                        </w:tc>
                        <w:tc>
                          <w:tcPr>
                            <w:tcW w:w="1623" w:type="pct"/>
                            <w:gridSpan w:val="2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3916D148" w14:textId="77777777" w:rsidR="00F6445B" w:rsidRPr="002A1244" w:rsidRDefault="00F6445B" w:rsidP="00F6445B"/>
                        </w:tc>
                      </w:tr>
                      <w:tr w:rsidR="00F6445B" w:rsidRPr="002A1244" w14:paraId="7BE11B28" w14:textId="77777777" w:rsidTr="00B24752">
                        <w:trPr>
                          <w:gridAfter w:val="2"/>
                          <w:wAfter w:w="3014" w:type="pct"/>
                        </w:trPr>
                        <w:tc>
                          <w:tcPr>
                            <w:tcW w:w="363" w:type="pct"/>
                            <w:vAlign w:val="bottom"/>
                          </w:tcPr>
                          <w:p w14:paraId="0CAE7548" w14:textId="77777777" w:rsidR="00F6445B" w:rsidRPr="00137951" w:rsidRDefault="00F6445B" w:rsidP="00F6445B">
                            <w:pPr>
                              <w:pStyle w:val="NormalIndent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137951">
                              <w:rPr>
                                <w:sz w:val="24"/>
                                <w:szCs w:val="24"/>
                              </w:rPr>
                              <w:t>Email Address:</w:t>
                            </w:r>
                          </w:p>
                        </w:tc>
                        <w:tc>
                          <w:tcPr>
                            <w:tcW w:w="1623" w:type="pct"/>
                            <w:gridSpan w:val="2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1BD60095" w14:textId="77777777" w:rsidR="00F6445B" w:rsidRPr="002A1244" w:rsidRDefault="00F6445B" w:rsidP="00F6445B"/>
                        </w:tc>
                      </w:tr>
                      <w:tr w:rsidR="00F6445B" w:rsidRPr="002A1244" w14:paraId="75151E6B" w14:textId="77777777" w:rsidTr="00B24752">
                        <w:trPr>
                          <w:gridAfter w:val="2"/>
                          <w:wAfter w:w="3014" w:type="pct"/>
                        </w:trPr>
                        <w:tc>
                          <w:tcPr>
                            <w:tcW w:w="363" w:type="pct"/>
                            <w:vAlign w:val="bottom"/>
                          </w:tcPr>
                          <w:p w14:paraId="05DBD53B" w14:textId="77777777" w:rsidR="00F6445B" w:rsidRPr="00137951" w:rsidRDefault="00F6445B" w:rsidP="00F6445B">
                            <w:pPr>
                              <w:pStyle w:val="NormalIndent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  <w:r w:rsidRPr="00137951">
                              <w:rPr>
                                <w:sz w:val="22"/>
                                <w:szCs w:val="22"/>
                              </w:rPr>
                              <w:t>Telephone:</w:t>
                            </w:r>
                          </w:p>
                        </w:tc>
                        <w:tc>
                          <w:tcPr>
                            <w:tcW w:w="1623" w:type="pct"/>
                            <w:gridSpan w:val="2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5D8FEA1C" w14:textId="77777777" w:rsidR="00F6445B" w:rsidRPr="002A1244" w:rsidRDefault="00F6445B" w:rsidP="00F6445B"/>
                        </w:tc>
                      </w:tr>
                    </w:tbl>
                    <w:p w14:paraId="463CDE70" w14:textId="77777777" w:rsidR="00F6445B" w:rsidRDefault="00F6445B" w:rsidP="00F6445B"/>
                  </w:txbxContent>
                </v:textbox>
                <w10:wrap type="square" anchorx="margin"/>
              </v:shape>
            </w:pict>
          </mc:Fallback>
        </mc:AlternateContent>
      </w:r>
      <w:r w:rsidR="00F6445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BDFB67" wp14:editId="7B7872BE">
                <wp:simplePos x="0" y="0"/>
                <wp:positionH relativeFrom="column">
                  <wp:posOffset>-200025</wp:posOffset>
                </wp:positionH>
                <wp:positionV relativeFrom="paragraph">
                  <wp:posOffset>5629275</wp:posOffset>
                </wp:positionV>
                <wp:extent cx="65532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AEFC9B" id="Straight Connector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75pt,443.25pt" to="500.25pt,4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" strokecolor="#155078 [3204]" strokeweight=".5pt">
                <v:stroke joinstyle="miter"/>
              </v:line>
            </w:pict>
          </mc:Fallback>
        </mc:AlternateContent>
      </w:r>
    </w:p>
    <w:p w14:paraId="6EDF9E04" w14:textId="73627FA0" w:rsidR="00F6445B" w:rsidRDefault="00F6445B" w:rsidP="00F6445B">
      <w:r>
        <w:t>I certify that I am authorized to sign this application to be a conference supporter of the 22</w:t>
      </w:r>
      <w:r w:rsidRPr="00F6445B">
        <w:rPr>
          <w:vertAlign w:val="superscript"/>
        </w:rPr>
        <w:t>nd</w:t>
      </w:r>
      <w:r>
        <w:t xml:space="preserve"> Commonwealth Law Conference.</w:t>
      </w:r>
    </w:p>
    <w:p w14:paraId="668FD41D" w14:textId="391B316B" w:rsidR="00F6445B" w:rsidRDefault="00F6445B" w:rsidP="00F6445B">
      <w:r>
        <w:t>Signature:</w:t>
      </w:r>
    </w:p>
    <w:p w14:paraId="6EDA1A98" w14:textId="77777777" w:rsidR="00B2210F" w:rsidRDefault="00B2210F" w:rsidP="00F6445B"/>
    <w:p w14:paraId="6343A7EA" w14:textId="45EEA26D" w:rsidR="00773788" w:rsidRPr="00F6445B" w:rsidRDefault="00773788" w:rsidP="00F6445B">
      <w:bookmarkStart w:id="0" w:name="_GoBack"/>
      <w:bookmarkEnd w:id="0"/>
      <w:r>
        <w:t>Date:</w:t>
      </w:r>
    </w:p>
    <w:sectPr w:rsidR="00773788" w:rsidRPr="00F6445B" w:rsidSect="00137951">
      <w:headerReference w:type="default" r:id="rId12"/>
      <w:footerReference w:type="default" r:id="rId13"/>
      <w:pgSz w:w="12240" w:h="15840"/>
      <w:pgMar w:top="2268" w:right="1440" w:bottom="1440" w:left="1440" w:header="1418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425A52" w14:textId="77777777" w:rsidR="005D7FA0" w:rsidRDefault="005D7FA0" w:rsidP="000172E5">
      <w:pPr>
        <w:spacing w:after="0" w:line="240" w:lineRule="auto"/>
      </w:pPr>
      <w:r>
        <w:separator/>
      </w:r>
    </w:p>
  </w:endnote>
  <w:endnote w:type="continuationSeparator" w:id="0">
    <w:p w14:paraId="203767DB" w14:textId="77777777" w:rsidR="005D7FA0" w:rsidRDefault="005D7FA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C27F89F-DA6C-4EC2-9FD3-894C3BE6B76D}"/>
    <w:embedBold r:id="rId2" w:fontKey="{7E5495D8-F91F-4D26-80E8-43D953B18ADD}"/>
    <w:embedItalic r:id="rId3" w:fontKey="{E4FEE761-48CF-4EB6-A40C-2EF8B8C50ED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7EB69EB-612E-4F75-9F3F-42F7FD0AE4C0}"/>
    <w:embedBold r:id="rId5" w:fontKey="{FF46780D-3E82-496F-86FA-11D21C7F288F}"/>
    <w:embedItalic r:id="rId6" w:fontKey="{B49AE567-E36C-440C-95ED-FE25DB7766A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F6BE3A5-D14E-4F54-9C96-D2100E5A75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1A5290E2" w14:textId="77777777" w:rsidTr="00C4167A">
      <w:tc>
        <w:tcPr>
          <w:tcW w:w="4675" w:type="dxa"/>
          <w:vAlign w:val="center"/>
        </w:tcPr>
        <w:p w14:paraId="3BAFA611" w14:textId="3129581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5C82A075" w14:textId="0BD424F8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C8CE28D" w14:textId="649AE415" w:rsidR="006145D8" w:rsidRDefault="001B64AD" w:rsidP="00311D4F">
    <w:pPr>
      <w:pStyle w:val="NoSpacing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231141E" wp14:editId="65B7AF36">
          <wp:simplePos x="0" y="0"/>
          <wp:positionH relativeFrom="column">
            <wp:posOffset>4260850</wp:posOffset>
          </wp:positionH>
          <wp:positionV relativeFrom="paragraph">
            <wp:posOffset>-294005</wp:posOffset>
          </wp:positionV>
          <wp:extent cx="2314575" cy="530860"/>
          <wp:effectExtent l="0" t="0" r="0" b="2540"/>
          <wp:wrapTight wrapText="bothSides">
            <wp:wrapPolygon edited="0">
              <wp:start x="0" y="0"/>
              <wp:lineTo x="0" y="20928"/>
              <wp:lineTo x="21333" y="20928"/>
              <wp:lineTo x="21333" y="0"/>
              <wp:lineTo x="0" y="0"/>
            </wp:wrapPolygon>
          </wp:wrapTight>
          <wp:docPr id="53" name="Picture 53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LA_Logo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53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C40B74" w14:textId="77777777" w:rsidR="005D7FA0" w:rsidRDefault="005D7FA0" w:rsidP="000172E5">
      <w:pPr>
        <w:spacing w:after="0" w:line="240" w:lineRule="auto"/>
      </w:pPr>
      <w:r>
        <w:separator/>
      </w:r>
    </w:p>
  </w:footnote>
  <w:footnote w:type="continuationSeparator" w:id="0">
    <w:p w14:paraId="3D89E21C" w14:textId="77777777" w:rsidR="005D7FA0" w:rsidRDefault="005D7FA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98134" w14:textId="06BE3E28" w:rsidR="000172E5" w:rsidRPr="00311D4F" w:rsidRDefault="001B64AD" w:rsidP="00311D4F">
    <w:pPr>
      <w:pStyle w:val="NoSpacing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632EB7" wp14:editId="4405ABF8">
          <wp:simplePos x="0" y="0"/>
          <wp:positionH relativeFrom="margin">
            <wp:posOffset>1162050</wp:posOffset>
          </wp:positionH>
          <wp:positionV relativeFrom="paragraph">
            <wp:posOffset>-352425</wp:posOffset>
          </wp:positionV>
          <wp:extent cx="3362325" cy="883920"/>
          <wp:effectExtent l="0" t="0" r="9525" b="0"/>
          <wp:wrapTight wrapText="bothSides">
            <wp:wrapPolygon edited="0">
              <wp:start x="979" y="0"/>
              <wp:lineTo x="0" y="1862"/>
              <wp:lineTo x="0" y="12103"/>
              <wp:lineTo x="1591" y="14897"/>
              <wp:lineTo x="1591" y="20948"/>
              <wp:lineTo x="5874" y="20948"/>
              <wp:lineTo x="21539" y="16293"/>
              <wp:lineTo x="21539" y="5586"/>
              <wp:lineTo x="7832" y="0"/>
              <wp:lineTo x="979" y="0"/>
            </wp:wrapPolygon>
          </wp:wrapTight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0B0830"/>
    <w:multiLevelType w:val="hybridMultilevel"/>
    <w:tmpl w:val="858CF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BDB7796"/>
    <w:multiLevelType w:val="hybridMultilevel"/>
    <w:tmpl w:val="108E8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1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3"/>
  </w:num>
  <w:num w:numId="19">
    <w:abstractNumId w:val="20"/>
  </w:num>
  <w:num w:numId="20">
    <w:abstractNumId w:val="14"/>
  </w:num>
  <w:num w:numId="21">
    <w:abstractNumId w:val="22"/>
  </w:num>
  <w:num w:numId="22">
    <w:abstractNumId w:val="4"/>
  </w:num>
  <w:num w:numId="23">
    <w:abstractNumId w:val="15"/>
  </w:num>
  <w:num w:numId="24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4AD"/>
    <w:rsid w:val="000172E5"/>
    <w:rsid w:val="00052382"/>
    <w:rsid w:val="0006568A"/>
    <w:rsid w:val="00076F0F"/>
    <w:rsid w:val="00084253"/>
    <w:rsid w:val="000D1F49"/>
    <w:rsid w:val="00137951"/>
    <w:rsid w:val="001727CA"/>
    <w:rsid w:val="001B64AD"/>
    <w:rsid w:val="002A1244"/>
    <w:rsid w:val="002C56E6"/>
    <w:rsid w:val="00311D4F"/>
    <w:rsid w:val="00332080"/>
    <w:rsid w:val="00344849"/>
    <w:rsid w:val="00361E11"/>
    <w:rsid w:val="003A034D"/>
    <w:rsid w:val="003A6B54"/>
    <w:rsid w:val="003F0847"/>
    <w:rsid w:val="0040090B"/>
    <w:rsid w:val="0046302A"/>
    <w:rsid w:val="00487B26"/>
    <w:rsid w:val="00487D2D"/>
    <w:rsid w:val="004D5D62"/>
    <w:rsid w:val="005112D0"/>
    <w:rsid w:val="00577E06"/>
    <w:rsid w:val="00583334"/>
    <w:rsid w:val="00591773"/>
    <w:rsid w:val="005A3BF7"/>
    <w:rsid w:val="005D7FA0"/>
    <w:rsid w:val="005E5D8E"/>
    <w:rsid w:val="005F2035"/>
    <w:rsid w:val="005F7990"/>
    <w:rsid w:val="006145D8"/>
    <w:rsid w:val="00636265"/>
    <w:rsid w:val="0063739C"/>
    <w:rsid w:val="007147D7"/>
    <w:rsid w:val="00715C65"/>
    <w:rsid w:val="00770F25"/>
    <w:rsid w:val="00773788"/>
    <w:rsid w:val="007A30DF"/>
    <w:rsid w:val="007A35A8"/>
    <w:rsid w:val="007B0A85"/>
    <w:rsid w:val="007C6A52"/>
    <w:rsid w:val="0082043E"/>
    <w:rsid w:val="00820714"/>
    <w:rsid w:val="00846B76"/>
    <w:rsid w:val="008472D1"/>
    <w:rsid w:val="00854597"/>
    <w:rsid w:val="00856F79"/>
    <w:rsid w:val="00892873"/>
    <w:rsid w:val="008E203A"/>
    <w:rsid w:val="0091229C"/>
    <w:rsid w:val="00915098"/>
    <w:rsid w:val="00922A14"/>
    <w:rsid w:val="00940E73"/>
    <w:rsid w:val="0098597D"/>
    <w:rsid w:val="009F56C4"/>
    <w:rsid w:val="009F619A"/>
    <w:rsid w:val="009F6DDE"/>
    <w:rsid w:val="00A370A8"/>
    <w:rsid w:val="00AB1B04"/>
    <w:rsid w:val="00B2210F"/>
    <w:rsid w:val="00B337A2"/>
    <w:rsid w:val="00B95294"/>
    <w:rsid w:val="00BD0879"/>
    <w:rsid w:val="00BD4753"/>
    <w:rsid w:val="00BD5CB1"/>
    <w:rsid w:val="00BE62EE"/>
    <w:rsid w:val="00BF0056"/>
    <w:rsid w:val="00C003BA"/>
    <w:rsid w:val="00C0284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9616E"/>
    <w:rsid w:val="00DB3FAD"/>
    <w:rsid w:val="00DC11EC"/>
    <w:rsid w:val="00DD7286"/>
    <w:rsid w:val="00E61C09"/>
    <w:rsid w:val="00EB3B58"/>
    <w:rsid w:val="00EC7359"/>
    <w:rsid w:val="00EE3054"/>
    <w:rsid w:val="00F00606"/>
    <w:rsid w:val="00F01256"/>
    <w:rsid w:val="00F6445B"/>
    <w:rsid w:val="00F769E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A030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semiHidden/>
    <w:qFormat/>
    <w:rsid w:val="00AB1B0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F644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1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ecretariat@commonwealthlawconference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secretariat@commonwealthlawconference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mo\AppData\Roaming\Microsoft\Templates\Field%20trip%20assign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196C1438AA344D91DD70805E01BE8E" ma:contentTypeVersion="10" ma:contentTypeDescription="Create a new document." ma:contentTypeScope="" ma:versionID="819dcf7a12d1e2715824f8380f778e2e">
  <xsd:schema xmlns:xsd="http://www.w3.org/2001/XMLSchema" xmlns:xs="http://www.w3.org/2001/XMLSchema" xmlns:p="http://schemas.microsoft.com/office/2006/metadata/properties" xmlns:ns3="6633e88e-c565-46b0-8ebe-ee0c5cd7ace9" targetNamespace="http://schemas.microsoft.com/office/2006/metadata/properties" ma:root="true" ma:fieldsID="1b7b63c90eef8044e578915dd8d9f76d" ns3:_="">
    <xsd:import namespace="6633e88e-c565-46b0-8ebe-ee0c5cd7ace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3e88e-c565-46b0-8ebe-ee0c5cd7ac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9F272B-E51C-4340-BEA9-91738BC353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33e88e-c565-46b0-8ebe-ee0c5cd7ac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2020-03-02T10:28:00Z</dcterms:created>
  <dcterms:modified xsi:type="dcterms:W3CDTF">2020-03-17T13:07:00Z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0x0101009B196C1438AA344D91DD70805E01BE8E</vt:lpwstr>
  </property>
</Properties>
</file>